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Mar>
          <w:top w:w="144" w:type="dxa"/>
          <w:left w:w="115" w:type="dxa"/>
          <w:bottom w:w="58" w:type="dxa"/>
          <w:right w:w="115" w:type="dxa"/>
        </w:tblCellMar>
        <w:tblLook w:val="0000" w:firstRow="0" w:lastRow="0" w:firstColumn="0" w:lastColumn="0" w:noHBand="0" w:noVBand="0"/>
      </w:tblPr>
      <w:tblGrid>
        <w:gridCol w:w="1237"/>
        <w:gridCol w:w="441"/>
        <w:gridCol w:w="1033"/>
        <w:gridCol w:w="3191"/>
        <w:gridCol w:w="840"/>
        <w:gridCol w:w="3338"/>
      </w:tblGrid>
      <w:tr w:rsidR="0063560D" w:rsidRPr="0063560D" w14:paraId="74965A2E" w14:textId="77777777" w:rsidTr="00593F56">
        <w:trPr>
          <w:trHeight w:val="756"/>
        </w:trPr>
        <w:tc>
          <w:tcPr>
            <w:tcW w:w="1308" w:type="dxa"/>
            <w:shd w:val="clear" w:color="auto" w:fill="auto"/>
            <w:tcMar>
              <w:top w:w="0" w:type="dxa"/>
            </w:tcMar>
          </w:tcPr>
          <w:p w14:paraId="74965A2C" w14:textId="48873919" w:rsidR="00AD6E6B" w:rsidRPr="0063560D" w:rsidRDefault="002A52A6" w:rsidP="001E63D2">
            <w:pPr>
              <w:rPr>
                <w:color w:val="4F81BD" w:themeColor="accent1"/>
              </w:rPr>
            </w:pPr>
            <w:r w:rsidRPr="002A52A6">
              <w:rPr>
                <w:noProof/>
                <w:color w:val="4F81BD" w:themeColor="accent1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6A65AF6" wp14:editId="2979DC4A">
                      <wp:simplePos x="0" y="0"/>
                      <wp:positionH relativeFrom="column">
                        <wp:posOffset>-590550</wp:posOffset>
                      </wp:positionH>
                      <wp:positionV relativeFrom="paragraph">
                        <wp:posOffset>-815340</wp:posOffset>
                      </wp:positionV>
                      <wp:extent cx="1800225" cy="1403985"/>
                      <wp:effectExtent l="0" t="0" r="9525" b="0"/>
                      <wp:wrapNone/>
                      <wp:docPr id="30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225" cy="14039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8B87C59" w14:textId="586A9B1F" w:rsidR="002A52A6" w:rsidRDefault="002A52A6">
                                  <w:r>
                                    <w:rPr>
                                      <w:noProof/>
                                      <w:color w:val="4F81BD" w:themeColor="accent1"/>
                                      <w:lang w:val="en-GB" w:eastAsia="en-GB"/>
                                    </w:rPr>
                                    <w:drawing>
                                      <wp:inline distT="0" distB="0" distL="0" distR="0" wp14:anchorId="67C05300" wp14:editId="2DF74FA9">
                                        <wp:extent cx="1498501" cy="2164865"/>
                                        <wp:effectExtent l="0" t="0" r="6985" b="6985"/>
                                        <wp:docPr id="15" name="Picture 15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Tynwald_Logo_Outline_RGB_BLUE.png"/>
                                                <pic:cNvPicPr/>
                                              </pic:nvPicPr>
                                              <pic:blipFill>
                                                <a:blip r:embed="rId10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500515" cy="21677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06A65AF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46.5pt;margin-top:-64.2pt;width:141.75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" stroked="f">
                      <v:textbox style="mso-fit-shape-to-text:t">
                        <w:txbxContent>
                          <w:p w14:paraId="28B87C59" w14:textId="586A9B1F" w:rsidR="002A52A6" w:rsidRDefault="002A52A6">
                            <w:r>
                              <w:rPr>
                                <w:noProof/>
                                <w:color w:val="4F81BD" w:themeColor="accent1"/>
                                <w:lang w:val="en-GB" w:eastAsia="en-GB"/>
                              </w:rPr>
                              <w:drawing>
                                <wp:inline distT="0" distB="0" distL="0" distR="0" wp14:anchorId="67C05300" wp14:editId="2DF74FA9">
                                  <wp:extent cx="1498501" cy="2164865"/>
                                  <wp:effectExtent l="0" t="0" r="6985" b="6985"/>
                                  <wp:docPr id="15" name="Picture 1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Tynwald_Logo_Outline_RGB_BLUE.png"/>
                                          <pic:cNvPicPr/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00515" cy="216777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9089" w:type="dxa"/>
            <w:gridSpan w:val="5"/>
            <w:shd w:val="clear" w:color="auto" w:fill="auto"/>
          </w:tcPr>
          <w:sdt>
            <w:sdtPr>
              <w:rPr>
                <w:color w:val="4F81BD" w:themeColor="accent1"/>
              </w:rPr>
              <w:alias w:val="Title"/>
              <w:tag w:val=""/>
              <w:id w:val="-207023024"/>
              <w:placeholder>
                <w:docPart w:val="39BE2E98FF5D4C7F80236E4EC2A2F55F"/>
              </w:placeholder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p w14:paraId="74965A2D" w14:textId="77777777" w:rsidR="00AD6E6B" w:rsidRPr="0063560D" w:rsidRDefault="0063560D" w:rsidP="00AD6E6B">
                <w:pPr>
                  <w:pStyle w:val="Heading1"/>
                  <w:rPr>
                    <w:color w:val="4F81BD" w:themeColor="accent1"/>
                  </w:rPr>
                </w:pPr>
                <w:r w:rsidRPr="0063560D">
                  <w:rPr>
                    <w:color w:val="4F81BD" w:themeColor="accent1"/>
                    <w:lang w:val="en-GB"/>
                  </w:rPr>
                  <w:t>NOTIFICATION OF SALES</w:t>
                </w:r>
              </w:p>
            </w:sdtContent>
          </w:sdt>
        </w:tc>
      </w:tr>
      <w:tr w:rsidR="0063560D" w:rsidRPr="002A52A6" w14:paraId="74965A32" w14:textId="77777777" w:rsidTr="00593F56">
        <w:trPr>
          <w:trHeight w:val="288"/>
        </w:trPr>
        <w:tc>
          <w:tcPr>
            <w:tcW w:w="7030" w:type="dxa"/>
            <w:gridSpan w:val="5"/>
            <w:shd w:val="clear" w:color="auto" w:fill="auto"/>
            <w:tcMar>
              <w:top w:w="0" w:type="dxa"/>
            </w:tcMar>
          </w:tcPr>
          <w:p w14:paraId="74965A2F" w14:textId="77777777" w:rsidR="00F56369" w:rsidRPr="002A52A6" w:rsidRDefault="00F56369" w:rsidP="001E63D2">
            <w:pPr>
              <w:pStyle w:val="Slogan"/>
              <w:rPr>
                <w:color w:val="4F81BD" w:themeColor="accent1"/>
                <w:sz w:val="18"/>
              </w:rPr>
            </w:pPr>
          </w:p>
        </w:tc>
        <w:tc>
          <w:tcPr>
            <w:tcW w:w="3367" w:type="dxa"/>
            <w:shd w:val="clear" w:color="auto" w:fill="auto"/>
          </w:tcPr>
          <w:p w14:paraId="74965A30" w14:textId="4B50E590" w:rsidR="00F56369" w:rsidRPr="002A52A6" w:rsidRDefault="00F56369" w:rsidP="001E63D2">
            <w:pPr>
              <w:pStyle w:val="Right-alignedtext"/>
              <w:rPr>
                <w:color w:val="4F81BD" w:themeColor="accent1"/>
                <w:sz w:val="20"/>
              </w:rPr>
            </w:pPr>
            <w:r w:rsidRPr="002A52A6">
              <w:rPr>
                <w:color w:val="4F81BD" w:themeColor="accent1"/>
                <w:sz w:val="20"/>
              </w:rPr>
              <w:t xml:space="preserve">Date: </w:t>
            </w:r>
            <w:sdt>
              <w:sdtPr>
                <w:rPr>
                  <w:color w:val="4F81BD" w:themeColor="accent1"/>
                  <w:sz w:val="20"/>
                </w:rPr>
                <w:alias w:val="Date"/>
                <w:tag w:val="Date"/>
                <w:id w:val="1328609071"/>
                <w:placeholder>
                  <w:docPart w:val="6265037712FB4FFEB3A3820EFB12F2F8"/>
                </w:placeholder>
                <w:date w:fullDate="2023-03-31T00:00:00Z">
                  <w:dateFormat w:val="MMMM d, 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D828D7">
                  <w:rPr>
                    <w:color w:val="4F81BD" w:themeColor="accent1"/>
                    <w:sz w:val="20"/>
                  </w:rPr>
                  <w:t>March 31, 2023</w:t>
                </w:r>
              </w:sdtContent>
            </w:sdt>
          </w:p>
          <w:p w14:paraId="74965A31" w14:textId="77777777" w:rsidR="00F56369" w:rsidRPr="002A52A6" w:rsidRDefault="00F56369" w:rsidP="001E63D2">
            <w:pPr>
              <w:pStyle w:val="Right-alignedtext"/>
              <w:rPr>
                <w:color w:val="4F81BD" w:themeColor="accent1"/>
                <w:sz w:val="20"/>
              </w:rPr>
            </w:pPr>
          </w:p>
        </w:tc>
      </w:tr>
      <w:tr w:rsidR="001E7EBF" w:rsidRPr="002A52A6" w14:paraId="74965A41" w14:textId="77777777" w:rsidTr="00593F56">
        <w:trPr>
          <w:trHeight w:val="1155"/>
        </w:trPr>
        <w:tc>
          <w:tcPr>
            <w:tcW w:w="1779" w:type="dxa"/>
            <w:gridSpan w:val="2"/>
            <w:shd w:val="clear" w:color="auto" w:fill="auto"/>
            <w:tcMar>
              <w:top w:w="0" w:type="dxa"/>
            </w:tcMar>
          </w:tcPr>
          <w:p w14:paraId="74965A33" w14:textId="77777777" w:rsidR="001E7EBF" w:rsidRPr="002A52A6" w:rsidRDefault="001E7EBF" w:rsidP="001E63D2">
            <w:pPr>
              <w:rPr>
                <w:color w:val="4F81BD" w:themeColor="accent1"/>
                <w:sz w:val="20"/>
              </w:rPr>
            </w:pPr>
          </w:p>
        </w:tc>
        <w:tc>
          <w:tcPr>
            <w:tcW w:w="1056" w:type="dxa"/>
            <w:shd w:val="clear" w:color="auto" w:fill="auto"/>
          </w:tcPr>
          <w:p w14:paraId="74965A34" w14:textId="77777777" w:rsidR="001E7EBF" w:rsidRPr="002A52A6" w:rsidRDefault="0063560D" w:rsidP="00CC6BF2">
            <w:pPr>
              <w:pStyle w:val="Heading2"/>
              <w:jc w:val="right"/>
              <w:rPr>
                <w:color w:val="4F81BD" w:themeColor="accent1"/>
                <w:sz w:val="20"/>
              </w:rPr>
            </w:pPr>
            <w:r w:rsidRPr="002A52A6">
              <w:rPr>
                <w:color w:val="4F81BD" w:themeColor="accent1"/>
                <w:sz w:val="20"/>
              </w:rPr>
              <w:t>From</w:t>
            </w:r>
          </w:p>
        </w:tc>
        <w:tc>
          <w:tcPr>
            <w:tcW w:w="3328" w:type="dxa"/>
            <w:shd w:val="clear" w:color="auto" w:fill="auto"/>
          </w:tcPr>
          <w:p w14:paraId="74965A35" w14:textId="77777777" w:rsidR="001E63D2" w:rsidRPr="002A52A6" w:rsidRDefault="00CC6BF2" w:rsidP="001E63D2">
            <w:pPr>
              <w:pStyle w:val="Right-alignedtext"/>
              <w:rPr>
                <w:color w:val="4F81BD" w:themeColor="accent1"/>
                <w:sz w:val="20"/>
              </w:rPr>
            </w:pPr>
            <w:r w:rsidRPr="002A52A6">
              <w:rPr>
                <w:color w:val="4F81BD" w:themeColor="accent1"/>
                <w:sz w:val="20"/>
              </w:rPr>
              <w:t>Office of the Clerk of Tynwald</w:t>
            </w:r>
          </w:p>
          <w:p w14:paraId="74965A36" w14:textId="77777777" w:rsidR="001E63D2" w:rsidRPr="002A52A6" w:rsidRDefault="00CC6BF2" w:rsidP="001E63D2">
            <w:pPr>
              <w:pStyle w:val="Right-alignedtext"/>
              <w:rPr>
                <w:color w:val="4F81BD" w:themeColor="accent1"/>
                <w:sz w:val="20"/>
              </w:rPr>
            </w:pPr>
            <w:r w:rsidRPr="002A52A6">
              <w:rPr>
                <w:color w:val="4F81BD" w:themeColor="accent1"/>
                <w:sz w:val="20"/>
              </w:rPr>
              <w:t>Legislative Buildings</w:t>
            </w:r>
          </w:p>
          <w:p w14:paraId="74965A37" w14:textId="77777777" w:rsidR="001E63D2" w:rsidRPr="002A52A6" w:rsidRDefault="00CC6BF2" w:rsidP="001E63D2">
            <w:pPr>
              <w:pStyle w:val="Right-alignedtext"/>
              <w:rPr>
                <w:color w:val="4F81BD" w:themeColor="accent1"/>
                <w:sz w:val="20"/>
              </w:rPr>
            </w:pPr>
            <w:r w:rsidRPr="002A52A6">
              <w:rPr>
                <w:color w:val="4F81BD" w:themeColor="accent1"/>
                <w:sz w:val="20"/>
              </w:rPr>
              <w:t>Finch Road</w:t>
            </w:r>
          </w:p>
          <w:p w14:paraId="74965A38" w14:textId="77777777" w:rsidR="001E63D2" w:rsidRPr="002A52A6" w:rsidRDefault="00CC6BF2" w:rsidP="001E63D2">
            <w:pPr>
              <w:pStyle w:val="Right-alignedtext"/>
              <w:rPr>
                <w:color w:val="4F81BD" w:themeColor="accent1"/>
                <w:sz w:val="20"/>
              </w:rPr>
            </w:pPr>
            <w:r w:rsidRPr="002A52A6">
              <w:rPr>
                <w:color w:val="4F81BD" w:themeColor="accent1"/>
                <w:sz w:val="20"/>
              </w:rPr>
              <w:t>Douglas, Isle of Man</w:t>
            </w:r>
          </w:p>
          <w:p w14:paraId="74965A39" w14:textId="77777777" w:rsidR="001E63D2" w:rsidRPr="002A52A6" w:rsidRDefault="00CC6BF2" w:rsidP="001E63D2">
            <w:pPr>
              <w:pStyle w:val="Right-alignedtext"/>
              <w:rPr>
                <w:color w:val="4F81BD" w:themeColor="accent1"/>
                <w:sz w:val="20"/>
              </w:rPr>
            </w:pPr>
            <w:r w:rsidRPr="002A52A6">
              <w:rPr>
                <w:color w:val="4F81BD" w:themeColor="accent1"/>
                <w:sz w:val="20"/>
              </w:rPr>
              <w:t>IM1 3PW</w:t>
            </w:r>
          </w:p>
          <w:p w14:paraId="74965A3A" w14:textId="77777777" w:rsidR="001E7EBF" w:rsidRPr="002A52A6" w:rsidRDefault="001E7EBF" w:rsidP="001E63D2">
            <w:pPr>
              <w:pStyle w:val="Right-alignedtext"/>
              <w:rPr>
                <w:color w:val="4F81BD" w:themeColor="accent1"/>
                <w:sz w:val="20"/>
              </w:rPr>
            </w:pPr>
          </w:p>
        </w:tc>
        <w:tc>
          <w:tcPr>
            <w:tcW w:w="866" w:type="dxa"/>
            <w:shd w:val="clear" w:color="auto" w:fill="auto"/>
          </w:tcPr>
          <w:p w14:paraId="74965A3B" w14:textId="77777777" w:rsidR="001E7EBF" w:rsidRPr="002A52A6" w:rsidRDefault="0063560D" w:rsidP="00CC6BF2">
            <w:pPr>
              <w:pStyle w:val="Heading2"/>
              <w:jc w:val="right"/>
              <w:rPr>
                <w:color w:val="4F81BD" w:themeColor="accent1"/>
                <w:sz w:val="20"/>
              </w:rPr>
            </w:pPr>
            <w:r w:rsidRPr="002A52A6">
              <w:rPr>
                <w:color w:val="4F81BD" w:themeColor="accent1"/>
                <w:sz w:val="20"/>
              </w:rPr>
              <w:t>To</w:t>
            </w:r>
          </w:p>
        </w:tc>
        <w:tc>
          <w:tcPr>
            <w:tcW w:w="3367" w:type="dxa"/>
            <w:shd w:val="clear" w:color="auto" w:fill="auto"/>
          </w:tcPr>
          <w:p w14:paraId="3DB177D9" w14:textId="77777777" w:rsidR="0014660F" w:rsidRDefault="0014660F" w:rsidP="0014660F">
            <w:pPr>
              <w:pStyle w:val="Right-alignedtext"/>
              <w:rPr>
                <w:b/>
                <w:color w:val="4F81BD" w:themeColor="accent1"/>
                <w:sz w:val="24"/>
              </w:rPr>
            </w:pPr>
            <w:r>
              <w:rPr>
                <w:b/>
                <w:color w:val="4F81BD" w:themeColor="accent1"/>
                <w:sz w:val="24"/>
              </w:rPr>
              <w:t>Greg Joughin</w:t>
            </w:r>
          </w:p>
          <w:p w14:paraId="5BB6F9EF" w14:textId="77777777" w:rsidR="0014660F" w:rsidRPr="0014660F" w:rsidRDefault="0014660F" w:rsidP="0014660F">
            <w:pPr>
              <w:pStyle w:val="Right-alignedtext"/>
              <w:rPr>
                <w:b/>
                <w:color w:val="4F81BD" w:themeColor="accent1"/>
                <w:sz w:val="24"/>
              </w:rPr>
            </w:pPr>
            <w:r w:rsidRPr="0014660F">
              <w:rPr>
                <w:b/>
                <w:color w:val="4F81BD" w:themeColor="accent1"/>
                <w:sz w:val="24"/>
              </w:rPr>
              <w:t>Reayrt y Chashtal</w:t>
            </w:r>
          </w:p>
          <w:p w14:paraId="159F3791" w14:textId="77777777" w:rsidR="0014660F" w:rsidRPr="0014660F" w:rsidRDefault="0014660F" w:rsidP="0014660F">
            <w:pPr>
              <w:pStyle w:val="Right-alignedtext"/>
              <w:rPr>
                <w:b/>
                <w:color w:val="4F81BD" w:themeColor="accent1"/>
                <w:sz w:val="24"/>
              </w:rPr>
            </w:pPr>
            <w:r w:rsidRPr="0014660F">
              <w:rPr>
                <w:b/>
                <w:color w:val="4F81BD" w:themeColor="accent1"/>
                <w:sz w:val="24"/>
              </w:rPr>
              <w:t>Marine Parade</w:t>
            </w:r>
          </w:p>
          <w:p w14:paraId="49A6ED32" w14:textId="42917A49" w:rsidR="0014660F" w:rsidRPr="0014660F" w:rsidRDefault="0014660F" w:rsidP="0014660F">
            <w:pPr>
              <w:pStyle w:val="Right-alignedtext"/>
              <w:rPr>
                <w:b/>
                <w:color w:val="4F81BD" w:themeColor="accent1"/>
                <w:sz w:val="24"/>
              </w:rPr>
            </w:pPr>
            <w:r w:rsidRPr="0014660F">
              <w:rPr>
                <w:b/>
                <w:color w:val="4F81BD" w:themeColor="accent1"/>
                <w:sz w:val="24"/>
              </w:rPr>
              <w:t>Peel</w:t>
            </w:r>
            <w:r w:rsidR="004559DB">
              <w:rPr>
                <w:b/>
                <w:color w:val="4F81BD" w:themeColor="accent1"/>
                <w:sz w:val="24"/>
              </w:rPr>
              <w:t xml:space="preserve">   </w:t>
            </w:r>
            <w:r w:rsidRPr="0014660F">
              <w:rPr>
                <w:b/>
                <w:color w:val="4F81BD" w:themeColor="accent1"/>
                <w:sz w:val="24"/>
              </w:rPr>
              <w:t>IMS 1PA</w:t>
            </w:r>
          </w:p>
          <w:p w14:paraId="2529B5D3" w14:textId="5C44B11E" w:rsidR="002A52A6" w:rsidRDefault="0014660F" w:rsidP="0014660F">
            <w:pPr>
              <w:pStyle w:val="Right-alignedtext"/>
              <w:rPr>
                <w:b/>
                <w:color w:val="4F81BD" w:themeColor="accent1"/>
                <w:sz w:val="24"/>
              </w:rPr>
            </w:pPr>
            <w:r w:rsidRPr="0014660F">
              <w:rPr>
                <w:b/>
                <w:color w:val="4F81BD" w:themeColor="accent1"/>
                <w:sz w:val="24"/>
              </w:rPr>
              <w:t xml:space="preserve">gregjoughin@manx.net </w:t>
            </w:r>
          </w:p>
          <w:p w14:paraId="74965A40" w14:textId="524BB6D2" w:rsidR="001E7EBF" w:rsidRPr="002A52A6" w:rsidRDefault="001E7EBF" w:rsidP="002A52A6">
            <w:pPr>
              <w:pStyle w:val="Right-alignedtext"/>
              <w:rPr>
                <w:b/>
                <w:color w:val="4F81BD" w:themeColor="accent1"/>
                <w:sz w:val="28"/>
              </w:rPr>
            </w:pPr>
          </w:p>
        </w:tc>
      </w:tr>
    </w:tbl>
    <w:p w14:paraId="74965A42" w14:textId="5C4F8657" w:rsidR="00954EF9" w:rsidRPr="002A52A6" w:rsidRDefault="00954EF9" w:rsidP="004F202D">
      <w:pPr>
        <w:rPr>
          <w:color w:val="4F81BD" w:themeColor="accent1"/>
          <w:sz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3" w:type="dxa"/>
          <w:left w:w="115" w:type="dxa"/>
          <w:bottom w:w="43" w:type="dxa"/>
          <w:right w:w="115" w:type="dxa"/>
        </w:tblCellMar>
        <w:tblLook w:val="0000" w:firstRow="0" w:lastRow="0" w:firstColumn="0" w:lastColumn="0" w:noHBand="0" w:noVBand="0"/>
      </w:tblPr>
      <w:tblGrid>
        <w:gridCol w:w="2675"/>
        <w:gridCol w:w="1585"/>
        <w:gridCol w:w="2117"/>
        <w:gridCol w:w="1845"/>
        <w:gridCol w:w="1858"/>
      </w:tblGrid>
      <w:tr w:rsidR="002A52A6" w:rsidRPr="002A52A6" w14:paraId="74965A49" w14:textId="77777777" w:rsidTr="00F258BD">
        <w:trPr>
          <w:cantSplit/>
          <w:trHeight w:val="216"/>
        </w:trPr>
        <w:tc>
          <w:tcPr>
            <w:tcW w:w="2675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74965A44" w14:textId="1BF9434E" w:rsidR="002A52A6" w:rsidRPr="002A52A6" w:rsidRDefault="002A52A6" w:rsidP="001E63D2">
            <w:pPr>
              <w:pStyle w:val="Heading2"/>
              <w:rPr>
                <w:b/>
                <w:color w:val="4F81BD" w:themeColor="accent1"/>
                <w:sz w:val="22"/>
              </w:rPr>
            </w:pPr>
            <w:r w:rsidRPr="002A52A6">
              <w:rPr>
                <w:b/>
                <w:color w:val="4F81BD" w:themeColor="accent1"/>
                <w:sz w:val="22"/>
              </w:rPr>
              <w:t>Supplier Details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74965A45" w14:textId="77777777" w:rsidR="002A52A6" w:rsidRPr="002A52A6" w:rsidRDefault="002A52A6" w:rsidP="001E63D2">
            <w:pPr>
              <w:pStyle w:val="Heading2"/>
              <w:rPr>
                <w:b/>
                <w:color w:val="4F81BD" w:themeColor="accent1"/>
                <w:sz w:val="22"/>
              </w:rPr>
            </w:pP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74965A46" w14:textId="77777777" w:rsidR="002A52A6" w:rsidRPr="002A52A6" w:rsidRDefault="002A52A6" w:rsidP="001E63D2">
            <w:pPr>
              <w:pStyle w:val="Heading2"/>
              <w:rPr>
                <w:b/>
                <w:color w:val="4F81BD" w:themeColor="accent1"/>
                <w:sz w:val="22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74965A47" w14:textId="77777777" w:rsidR="002A52A6" w:rsidRPr="002A52A6" w:rsidRDefault="002A52A6" w:rsidP="001E63D2">
            <w:pPr>
              <w:pStyle w:val="Heading2"/>
              <w:rPr>
                <w:b/>
                <w:color w:val="4F81BD" w:themeColor="accent1"/>
                <w:sz w:val="22"/>
              </w:rPr>
            </w:pPr>
            <w:r w:rsidRPr="002A52A6">
              <w:rPr>
                <w:b/>
                <w:color w:val="4F81BD" w:themeColor="accent1"/>
                <w:sz w:val="22"/>
              </w:rPr>
              <w:t>Sales Period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74965A48" w14:textId="77777777" w:rsidR="002A52A6" w:rsidRPr="002A52A6" w:rsidRDefault="002A52A6" w:rsidP="001E63D2">
            <w:pPr>
              <w:pStyle w:val="Heading2"/>
              <w:rPr>
                <w:b/>
                <w:color w:val="4F81BD" w:themeColor="accent1"/>
                <w:sz w:val="22"/>
              </w:rPr>
            </w:pPr>
            <w:r w:rsidRPr="002A52A6">
              <w:rPr>
                <w:b/>
                <w:color w:val="4F81BD" w:themeColor="accent1"/>
                <w:sz w:val="22"/>
              </w:rPr>
              <w:t>Government Order</w:t>
            </w:r>
          </w:p>
        </w:tc>
      </w:tr>
      <w:tr w:rsidR="00F23482" w:rsidRPr="002A52A6" w14:paraId="74965A4D" w14:textId="77777777" w:rsidTr="00F258BD">
        <w:trPr>
          <w:cantSplit/>
          <w:trHeight w:val="332"/>
        </w:trPr>
        <w:tc>
          <w:tcPr>
            <w:tcW w:w="6377" w:type="dxa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74965A4A" w14:textId="4A91D981" w:rsidR="00F23482" w:rsidRPr="002A52A6" w:rsidRDefault="0014660F" w:rsidP="00F432C7">
            <w:pPr>
              <w:rPr>
                <w:color w:val="4F81BD" w:themeColor="accent1"/>
                <w:sz w:val="20"/>
              </w:rPr>
            </w:pPr>
            <w:r>
              <w:rPr>
                <w:color w:val="4F81BD" w:themeColor="accent1"/>
                <w:sz w:val="20"/>
              </w:rPr>
              <w:t>Greg Joughin</w:t>
            </w:r>
            <w:r w:rsidR="00FA0D3A" w:rsidRPr="002A52A6">
              <w:rPr>
                <w:color w:val="4F81BD" w:themeColor="accent1"/>
                <w:sz w:val="20"/>
              </w:rPr>
              <w:t xml:space="preserve"> </w:t>
            </w:r>
          </w:p>
        </w:tc>
        <w:tc>
          <w:tcPr>
            <w:tcW w:w="184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74965A4B" w14:textId="0039824D" w:rsidR="00F23482" w:rsidRPr="002A52A6" w:rsidRDefault="00976DE5" w:rsidP="00F432C7">
            <w:pPr>
              <w:rPr>
                <w:color w:val="4F81BD" w:themeColor="accent1"/>
                <w:sz w:val="20"/>
              </w:rPr>
            </w:pPr>
            <w:r>
              <w:rPr>
                <w:color w:val="4F81BD" w:themeColor="accent1"/>
                <w:sz w:val="20"/>
              </w:rPr>
              <w:t xml:space="preserve">Winter </w:t>
            </w:r>
            <w:r w:rsidR="00017EE2">
              <w:rPr>
                <w:color w:val="4F81BD" w:themeColor="accent1"/>
                <w:sz w:val="20"/>
              </w:rPr>
              <w:t>2020</w:t>
            </w:r>
          </w:p>
        </w:tc>
        <w:tc>
          <w:tcPr>
            <w:tcW w:w="185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74965A4C" w14:textId="0FDAC656" w:rsidR="002E5B58" w:rsidRPr="002E5B58" w:rsidRDefault="004A7CD0" w:rsidP="00D828D7">
            <w:pPr>
              <w:rPr>
                <w:strike/>
                <w:color w:val="4F81BD" w:themeColor="accent1"/>
                <w:sz w:val="20"/>
              </w:rPr>
            </w:pPr>
            <w:sdt>
              <w:sdtPr>
                <w:rPr>
                  <w:color w:val="4F81BD" w:themeColor="accent1"/>
                  <w:sz w:val="24"/>
                </w:rPr>
                <w:alias w:val="PO Ref"/>
                <w:tag w:val="CustomerID"/>
                <w:id w:val="-660996057"/>
                <w:placeholder>
                  <w:docPart w:val="397FBE7D8BAA485D8407F1771C55D44E"/>
                </w:placeholder>
                <w:dataBinding w:prefixMappings="xmlns:ns0='http://schemas.microsoft.com/office/2006/metadata/properties' xmlns:ns1='http://www.w3.org/2001/XMLSchema-instance' xmlns:ns2='314612e8-b08c-40d9-8ed7-f91aa2fcc65e' xmlns:ns3='http://schemas.microsoft.com/sharepoint/v3/fields' xmlns:ns4='http://schemas.microsoft.com/sharepoint/v3' " w:xpath="/ns0:properties[1]/documentManagement[1]/ns4:CustomerID[1]" w:storeItemID="{50174FAD-A68A-4A5A-BFF6-DFAA3B443ED6}"/>
                <w:text/>
              </w:sdtPr>
              <w:sdtEndPr/>
              <w:sdtContent>
                <w:r w:rsidR="00D828D7">
                  <w:rPr>
                    <w:color w:val="4F81BD" w:themeColor="accent1"/>
                    <w:sz w:val="24"/>
                  </w:rPr>
                  <w:t>Souv2022-23</w:t>
                </w:r>
                <w:r w:rsidR="00F258BD" w:rsidRPr="00F258BD">
                  <w:rPr>
                    <w:color w:val="4F81BD" w:themeColor="accent1"/>
                    <w:sz w:val="24"/>
                  </w:rPr>
                  <w:t>-1-GJ</w:t>
                </w:r>
              </w:sdtContent>
            </w:sdt>
          </w:p>
        </w:tc>
      </w:tr>
    </w:tbl>
    <w:p w14:paraId="74965A4E" w14:textId="77777777" w:rsidR="009C1689" w:rsidRPr="002A52A6" w:rsidRDefault="009C1689" w:rsidP="00F56369">
      <w:pPr>
        <w:rPr>
          <w:color w:val="4F81BD" w:themeColor="accent1"/>
          <w:sz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3" w:type="dxa"/>
          <w:left w:w="115" w:type="dxa"/>
          <w:bottom w:w="43" w:type="dxa"/>
          <w:right w:w="115" w:type="dxa"/>
        </w:tblCellMar>
        <w:tblLook w:val="0000" w:firstRow="0" w:lastRow="0" w:firstColumn="0" w:lastColumn="0" w:noHBand="0" w:noVBand="0"/>
      </w:tblPr>
      <w:tblGrid>
        <w:gridCol w:w="1065"/>
        <w:gridCol w:w="5264"/>
        <w:gridCol w:w="1975"/>
        <w:gridCol w:w="1776"/>
      </w:tblGrid>
      <w:tr w:rsidR="0014660F" w:rsidRPr="002A52A6" w14:paraId="74965A52" w14:textId="182DE453" w:rsidTr="00AF3FDB">
        <w:trPr>
          <w:cantSplit/>
          <w:trHeight w:val="216"/>
        </w:trPr>
        <w:tc>
          <w:tcPr>
            <w:tcW w:w="1081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74965A4F" w14:textId="77777777" w:rsidR="0014660F" w:rsidRPr="002A52A6" w:rsidRDefault="0014660F" w:rsidP="001E63D2">
            <w:pPr>
              <w:pStyle w:val="Heading2"/>
              <w:rPr>
                <w:b/>
                <w:color w:val="4F81BD" w:themeColor="accent1"/>
                <w:sz w:val="24"/>
              </w:rPr>
            </w:pPr>
            <w:r w:rsidRPr="002A52A6">
              <w:rPr>
                <w:b/>
                <w:color w:val="4F81BD" w:themeColor="accent1"/>
                <w:sz w:val="24"/>
              </w:rPr>
              <w:t>Qty</w:t>
            </w:r>
          </w:p>
        </w:tc>
        <w:tc>
          <w:tcPr>
            <w:tcW w:w="5406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74965A50" w14:textId="77777777" w:rsidR="0014660F" w:rsidRPr="002A52A6" w:rsidRDefault="0014660F" w:rsidP="001E63D2">
            <w:pPr>
              <w:pStyle w:val="Heading2"/>
              <w:rPr>
                <w:b/>
                <w:color w:val="4F81BD" w:themeColor="accent1"/>
                <w:sz w:val="24"/>
              </w:rPr>
            </w:pPr>
            <w:r w:rsidRPr="002A52A6">
              <w:rPr>
                <w:b/>
                <w:color w:val="4F81BD" w:themeColor="accent1"/>
                <w:sz w:val="24"/>
              </w:rPr>
              <w:t>Description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74965A51" w14:textId="77777777" w:rsidR="0014660F" w:rsidRPr="002A52A6" w:rsidRDefault="0014660F" w:rsidP="001E63D2">
            <w:pPr>
              <w:pStyle w:val="Heading2"/>
              <w:rPr>
                <w:b/>
                <w:color w:val="4F81BD" w:themeColor="accent1"/>
                <w:sz w:val="24"/>
              </w:rPr>
            </w:pPr>
            <w:r w:rsidRPr="002A52A6">
              <w:rPr>
                <w:b/>
                <w:color w:val="4F81BD" w:themeColor="accent1"/>
                <w:sz w:val="24"/>
              </w:rPr>
              <w:t>Sale Price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339CFB3A" w14:textId="77777777" w:rsidR="0014660F" w:rsidRPr="002A52A6" w:rsidRDefault="0014660F" w:rsidP="001E63D2">
            <w:pPr>
              <w:pStyle w:val="Heading2"/>
              <w:rPr>
                <w:b/>
                <w:color w:val="4F81BD" w:themeColor="accent1"/>
                <w:sz w:val="24"/>
              </w:rPr>
            </w:pPr>
          </w:p>
        </w:tc>
      </w:tr>
      <w:tr w:rsidR="0014660F" w:rsidRPr="002A52A6" w14:paraId="74965A56" w14:textId="285EA6F4" w:rsidTr="00AF3FDB">
        <w:trPr>
          <w:cantSplit/>
          <w:trHeight w:val="216"/>
        </w:trPr>
        <w:tc>
          <w:tcPr>
            <w:tcW w:w="108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74965A53" w14:textId="7CE5B703" w:rsidR="0014660F" w:rsidRPr="002A52A6" w:rsidRDefault="00017EE2" w:rsidP="00AA16FA">
            <w:pPr>
              <w:rPr>
                <w:color w:val="4F81BD" w:themeColor="accent1"/>
                <w:sz w:val="24"/>
              </w:rPr>
            </w:pPr>
            <w:r>
              <w:rPr>
                <w:color w:val="4F81BD" w:themeColor="accent1"/>
                <w:sz w:val="24"/>
              </w:rPr>
              <w:t>1</w:t>
            </w:r>
          </w:p>
        </w:tc>
        <w:tc>
          <w:tcPr>
            <w:tcW w:w="540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74965A54" w14:textId="7EDC705F" w:rsidR="0014660F" w:rsidRPr="00AF3FDB" w:rsidRDefault="0014660F" w:rsidP="00AA16FA">
            <w:pPr>
              <w:rPr>
                <w:color w:val="4F81BD" w:themeColor="accent1"/>
                <w:sz w:val="24"/>
              </w:rPr>
            </w:pPr>
            <w:r w:rsidRPr="00AF3FDB">
              <w:rPr>
                <w:rFonts w:cstheme="minorHAnsi"/>
                <w:iCs/>
                <w:color w:val="31849B" w:themeColor="accent5" w:themeShade="BF"/>
                <w:sz w:val="24"/>
                <w:lang w:eastAsia="en-GB"/>
              </w:rPr>
              <w:t>Draw Like a Pict</w:t>
            </w:r>
          </w:p>
        </w:tc>
        <w:tc>
          <w:tcPr>
            <w:tcW w:w="20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14:paraId="74965A55" w14:textId="32AB98EC" w:rsidR="0014660F" w:rsidRPr="002A52A6" w:rsidRDefault="0014660F" w:rsidP="0014660F">
            <w:pPr>
              <w:pStyle w:val="Right-alignedtext"/>
              <w:rPr>
                <w:color w:val="4F81BD" w:themeColor="accent1"/>
                <w:sz w:val="24"/>
              </w:rPr>
            </w:pPr>
            <w:r w:rsidRPr="002A52A6">
              <w:rPr>
                <w:color w:val="4F81BD" w:themeColor="accent1"/>
                <w:sz w:val="24"/>
              </w:rPr>
              <w:t>£</w:t>
            </w:r>
            <w:r>
              <w:rPr>
                <w:color w:val="4F81BD" w:themeColor="accent1"/>
                <w:sz w:val="24"/>
              </w:rPr>
              <w:t>8.99</w:t>
            </w:r>
          </w:p>
        </w:tc>
        <w:tc>
          <w:tcPr>
            <w:tcW w:w="181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237B209" w14:textId="046F15D4" w:rsidR="0014660F" w:rsidRPr="002A52A6" w:rsidRDefault="0014660F" w:rsidP="00017EE2">
            <w:pPr>
              <w:pStyle w:val="Right-alignedtext"/>
              <w:rPr>
                <w:color w:val="4F81BD" w:themeColor="accent1"/>
                <w:sz w:val="24"/>
              </w:rPr>
            </w:pPr>
            <w:r>
              <w:rPr>
                <w:color w:val="4F81BD" w:themeColor="accent1"/>
                <w:sz w:val="24"/>
              </w:rPr>
              <w:t>£</w:t>
            </w:r>
            <w:r w:rsidR="00017EE2">
              <w:rPr>
                <w:color w:val="4F81BD" w:themeColor="accent1"/>
                <w:sz w:val="24"/>
              </w:rPr>
              <w:t>8.99</w:t>
            </w:r>
          </w:p>
        </w:tc>
      </w:tr>
      <w:tr w:rsidR="0014660F" w:rsidRPr="002A52A6" w14:paraId="74965A82" w14:textId="3DB5E37A" w:rsidTr="00AF3FDB">
        <w:trPr>
          <w:cantSplit/>
          <w:trHeight w:val="216"/>
        </w:trPr>
        <w:tc>
          <w:tcPr>
            <w:tcW w:w="108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74965A7F" w14:textId="77777777" w:rsidR="0014660F" w:rsidRPr="002A52A6" w:rsidRDefault="0014660F" w:rsidP="00AA16FA">
            <w:pPr>
              <w:rPr>
                <w:color w:val="4F81BD" w:themeColor="accent1"/>
                <w:sz w:val="24"/>
              </w:rPr>
            </w:pPr>
          </w:p>
        </w:tc>
        <w:tc>
          <w:tcPr>
            <w:tcW w:w="540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74965A80" w14:textId="77777777" w:rsidR="0014660F" w:rsidRPr="002A52A6" w:rsidRDefault="0014660F" w:rsidP="00AA16FA">
            <w:pPr>
              <w:rPr>
                <w:color w:val="4F81BD" w:themeColor="accent1"/>
                <w:sz w:val="24"/>
              </w:rPr>
            </w:pPr>
          </w:p>
        </w:tc>
        <w:tc>
          <w:tcPr>
            <w:tcW w:w="20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14:paraId="74965A81" w14:textId="03AC2D1D" w:rsidR="0014660F" w:rsidRPr="002A52A6" w:rsidRDefault="0014660F" w:rsidP="002A52A6">
            <w:pPr>
              <w:pStyle w:val="Right-alignedtext"/>
              <w:rPr>
                <w:color w:val="4F81BD" w:themeColor="accent1"/>
                <w:sz w:val="24"/>
              </w:rPr>
            </w:pPr>
          </w:p>
        </w:tc>
        <w:tc>
          <w:tcPr>
            <w:tcW w:w="181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5E4A1DB" w14:textId="68751192" w:rsidR="0014660F" w:rsidRPr="002A52A6" w:rsidRDefault="0014660F" w:rsidP="002A52A6">
            <w:pPr>
              <w:pStyle w:val="Right-alignedtext"/>
              <w:rPr>
                <w:color w:val="4F81BD" w:themeColor="accent1"/>
                <w:sz w:val="24"/>
              </w:rPr>
            </w:pPr>
          </w:p>
        </w:tc>
      </w:tr>
      <w:tr w:rsidR="00AF3FDB" w:rsidRPr="002A52A6" w14:paraId="25EA1D9C" w14:textId="77777777" w:rsidTr="00AF3FDB">
        <w:trPr>
          <w:cantSplit/>
          <w:trHeight w:val="216"/>
        </w:trPr>
        <w:tc>
          <w:tcPr>
            <w:tcW w:w="8498" w:type="dxa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2F2942A0" w14:textId="0A3D86A8" w:rsidR="00AF3FDB" w:rsidRPr="002A52A6" w:rsidRDefault="00AF3FDB" w:rsidP="002A52A6">
            <w:pPr>
              <w:pStyle w:val="Right-alignedtext"/>
              <w:rPr>
                <w:color w:val="4F81BD" w:themeColor="accent1"/>
                <w:sz w:val="24"/>
              </w:rPr>
            </w:pPr>
            <w:r w:rsidRPr="002B2FE3">
              <w:rPr>
                <w:rFonts w:cstheme="minorHAnsi"/>
                <w:iCs/>
                <w:color w:val="31849B" w:themeColor="accent5" w:themeShade="BF"/>
                <w:sz w:val="24"/>
                <w:lang w:eastAsia="en-GB"/>
              </w:rPr>
              <w:t>SUBTOTAL</w:t>
            </w:r>
          </w:p>
        </w:tc>
        <w:tc>
          <w:tcPr>
            <w:tcW w:w="181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CEDB29D" w14:textId="167C4A9F" w:rsidR="00AF3FDB" w:rsidRDefault="00017EE2" w:rsidP="002A52A6">
            <w:pPr>
              <w:pStyle w:val="Right-alignedtext"/>
              <w:rPr>
                <w:color w:val="4F81BD" w:themeColor="accent1"/>
                <w:sz w:val="24"/>
              </w:rPr>
            </w:pPr>
            <w:r>
              <w:rPr>
                <w:color w:val="4F81BD" w:themeColor="accent1"/>
                <w:sz w:val="24"/>
              </w:rPr>
              <w:t>£8.99</w:t>
            </w:r>
          </w:p>
        </w:tc>
      </w:tr>
      <w:tr w:rsidR="00AF3FDB" w:rsidRPr="002A52A6" w14:paraId="2C2052E8" w14:textId="77777777" w:rsidTr="00782A5A">
        <w:trPr>
          <w:cantSplit/>
          <w:trHeight w:val="216"/>
        </w:trPr>
        <w:tc>
          <w:tcPr>
            <w:tcW w:w="8498" w:type="dxa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4CCD108E" w14:textId="085337E9" w:rsidR="00AF3FDB" w:rsidRPr="002A52A6" w:rsidRDefault="00AF3FDB" w:rsidP="002A52A6">
            <w:pPr>
              <w:pStyle w:val="Right-alignedtext"/>
              <w:rPr>
                <w:color w:val="4F81BD" w:themeColor="accent1"/>
                <w:sz w:val="24"/>
              </w:rPr>
            </w:pPr>
            <w:r w:rsidRPr="002B2FE3">
              <w:rPr>
                <w:rFonts w:cstheme="minorHAnsi"/>
                <w:iCs/>
                <w:color w:val="31849B" w:themeColor="accent5" w:themeShade="BF"/>
                <w:sz w:val="24"/>
                <w:lang w:eastAsia="en-GB"/>
              </w:rPr>
              <w:t>COMMISSION @ 20%</w:t>
            </w:r>
          </w:p>
        </w:tc>
        <w:tc>
          <w:tcPr>
            <w:tcW w:w="181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20104C1" w14:textId="58738070" w:rsidR="00AF3FDB" w:rsidRDefault="00AF3FDB" w:rsidP="00017EE2">
            <w:pPr>
              <w:pStyle w:val="Right-alignedtext"/>
              <w:rPr>
                <w:color w:val="4F81BD" w:themeColor="accent1"/>
                <w:sz w:val="24"/>
              </w:rPr>
            </w:pPr>
            <w:r w:rsidRPr="002B2FE3">
              <w:rPr>
                <w:rFonts w:cstheme="minorHAnsi"/>
                <w:iCs/>
                <w:color w:val="31849B" w:themeColor="accent5" w:themeShade="BF"/>
                <w:sz w:val="24"/>
                <w:lang w:eastAsia="en-GB"/>
              </w:rPr>
              <w:t>£</w:t>
            </w:r>
            <w:r w:rsidR="00017EE2">
              <w:rPr>
                <w:rFonts w:cstheme="minorHAnsi"/>
                <w:iCs/>
                <w:color w:val="31849B" w:themeColor="accent5" w:themeShade="BF"/>
                <w:sz w:val="24"/>
                <w:lang w:eastAsia="en-GB"/>
              </w:rPr>
              <w:t>1.80</w:t>
            </w:r>
          </w:p>
        </w:tc>
      </w:tr>
    </w:tbl>
    <w:p w14:paraId="0FBADE99" w14:textId="35113E08" w:rsidR="002A52A6" w:rsidRPr="002A52A6" w:rsidRDefault="00F258BD" w:rsidP="00F258BD">
      <w:pPr>
        <w:pStyle w:val="ContactInfo"/>
        <w:spacing w:before="120"/>
        <w:jc w:val="left"/>
        <w:rPr>
          <w:b/>
          <w:color w:val="4F81BD" w:themeColor="accent1"/>
          <w:sz w:val="24"/>
        </w:rPr>
      </w:pPr>
      <w:r>
        <w:rPr>
          <w:b/>
          <w:color w:val="4F81BD" w:themeColor="accent1"/>
          <w:sz w:val="24"/>
        </w:rPr>
        <w:t xml:space="preserve">Payment will </w:t>
      </w:r>
      <w:r w:rsidRPr="00F258BD">
        <w:rPr>
          <w:b/>
          <w:color w:val="4F81BD" w:themeColor="accent1"/>
          <w:sz w:val="24"/>
        </w:rPr>
        <w:t xml:space="preserve">be made against a Government Order. </w:t>
      </w:r>
    </w:p>
    <w:p w14:paraId="0EFA3A8C" w14:textId="573F4D77" w:rsidR="002A52A6" w:rsidRPr="002A52A6" w:rsidRDefault="00F258BD" w:rsidP="00F258BD">
      <w:pPr>
        <w:pStyle w:val="ContactInfo"/>
        <w:spacing w:before="120"/>
        <w:jc w:val="left"/>
        <w:rPr>
          <w:b/>
          <w:color w:val="4F81BD" w:themeColor="accent1"/>
          <w:sz w:val="24"/>
        </w:rPr>
      </w:pPr>
      <w:r w:rsidRPr="002A52A6">
        <w:rPr>
          <w:b/>
          <w:color w:val="4F81BD" w:themeColor="accent1"/>
          <w:sz w:val="24"/>
        </w:rPr>
        <w:t>Please invoice for the items sold (sale price less 20%)</w:t>
      </w:r>
      <w:r>
        <w:rPr>
          <w:b/>
          <w:color w:val="4F81BD" w:themeColor="accent1"/>
          <w:sz w:val="24"/>
        </w:rPr>
        <w:t xml:space="preserve"> and include your </w:t>
      </w:r>
      <w:r w:rsidR="002A52A6" w:rsidRPr="002A52A6">
        <w:rPr>
          <w:b/>
          <w:color w:val="4F81BD" w:themeColor="accent1"/>
          <w:sz w:val="24"/>
        </w:rPr>
        <w:t>Bank Account details for payment</w:t>
      </w:r>
      <w:r>
        <w:rPr>
          <w:b/>
          <w:color w:val="4F81BD" w:themeColor="accent1"/>
          <w:sz w:val="24"/>
        </w:rPr>
        <w:t xml:space="preserve"> on the invoice</w:t>
      </w:r>
      <w:r w:rsidR="002A52A6" w:rsidRPr="002A52A6">
        <w:rPr>
          <w:b/>
          <w:color w:val="4F81BD" w:themeColor="accent1"/>
          <w:sz w:val="24"/>
        </w:rPr>
        <w:t>:</w:t>
      </w:r>
    </w:p>
    <w:p w14:paraId="30A4D1B8" w14:textId="77777777" w:rsidR="002A52A6" w:rsidRPr="002A52A6" w:rsidRDefault="002A52A6" w:rsidP="002A52A6">
      <w:pPr>
        <w:pStyle w:val="ContactInfo"/>
        <w:spacing w:before="120"/>
        <w:jc w:val="left"/>
        <w:rPr>
          <w:color w:val="4F81BD" w:themeColor="accent1"/>
          <w:sz w:val="24"/>
        </w:rPr>
      </w:pPr>
    </w:p>
    <w:tbl>
      <w:tblPr>
        <w:tblStyle w:val="TableGrid"/>
        <w:tblW w:w="0" w:type="auto"/>
        <w:tblBorders>
          <w:top w:val="single" w:sz="8" w:space="0" w:color="A6A6A6" w:themeColor="background1" w:themeShade="A6"/>
          <w:left w:val="single" w:sz="8" w:space="0" w:color="A6A6A6" w:themeColor="background1" w:themeShade="A6"/>
          <w:bottom w:val="single" w:sz="8" w:space="0" w:color="A6A6A6" w:themeColor="background1" w:themeShade="A6"/>
          <w:right w:val="single" w:sz="8" w:space="0" w:color="A6A6A6" w:themeColor="background1" w:themeShade="A6"/>
          <w:insideH w:val="single" w:sz="8" w:space="0" w:color="A6A6A6" w:themeColor="background1" w:themeShade="A6"/>
          <w:insideV w:val="single" w:sz="8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3794"/>
        <w:gridCol w:w="2835"/>
      </w:tblGrid>
      <w:tr w:rsidR="002A52A6" w:rsidRPr="002A52A6" w14:paraId="0BB2DC53" w14:textId="77777777" w:rsidTr="000D19DA">
        <w:trPr>
          <w:trHeight w:val="373"/>
        </w:trPr>
        <w:tc>
          <w:tcPr>
            <w:tcW w:w="3794" w:type="dxa"/>
          </w:tcPr>
          <w:p w14:paraId="3E0E56E9" w14:textId="77777777" w:rsidR="002A52A6" w:rsidRPr="002A52A6" w:rsidRDefault="002A52A6" w:rsidP="000D19DA">
            <w:pPr>
              <w:spacing w:before="60" w:after="60"/>
              <w:rPr>
                <w:color w:val="4F81BD" w:themeColor="accent1"/>
                <w:sz w:val="24"/>
                <w:szCs w:val="18"/>
              </w:rPr>
            </w:pPr>
            <w:r w:rsidRPr="002A52A6">
              <w:rPr>
                <w:color w:val="4F81BD" w:themeColor="accent1"/>
                <w:sz w:val="24"/>
                <w:szCs w:val="18"/>
              </w:rPr>
              <w:t>Name on the account:</w:t>
            </w:r>
          </w:p>
        </w:tc>
        <w:tc>
          <w:tcPr>
            <w:tcW w:w="2835" w:type="dxa"/>
          </w:tcPr>
          <w:p w14:paraId="47290508" w14:textId="77777777" w:rsidR="002A52A6" w:rsidRPr="002A52A6" w:rsidRDefault="002A52A6" w:rsidP="000D19DA">
            <w:pPr>
              <w:spacing w:before="60" w:after="60"/>
              <w:rPr>
                <w:color w:val="4F81BD" w:themeColor="accent1"/>
                <w:sz w:val="24"/>
                <w:szCs w:val="18"/>
              </w:rPr>
            </w:pPr>
          </w:p>
        </w:tc>
      </w:tr>
      <w:tr w:rsidR="002A52A6" w:rsidRPr="002A52A6" w14:paraId="47ABD47A" w14:textId="77777777" w:rsidTr="000D19DA">
        <w:trPr>
          <w:trHeight w:val="373"/>
        </w:trPr>
        <w:tc>
          <w:tcPr>
            <w:tcW w:w="3794" w:type="dxa"/>
          </w:tcPr>
          <w:p w14:paraId="67BB1C83" w14:textId="77777777" w:rsidR="002A52A6" w:rsidRPr="002A52A6" w:rsidRDefault="002A52A6" w:rsidP="000D19DA">
            <w:pPr>
              <w:spacing w:before="60" w:after="60"/>
              <w:rPr>
                <w:color w:val="4F81BD" w:themeColor="accent1"/>
                <w:sz w:val="24"/>
                <w:szCs w:val="18"/>
              </w:rPr>
            </w:pPr>
            <w:r w:rsidRPr="002A52A6">
              <w:rPr>
                <w:color w:val="4F81BD" w:themeColor="accent1"/>
                <w:sz w:val="24"/>
                <w:szCs w:val="18"/>
              </w:rPr>
              <w:t xml:space="preserve">Sort Code: </w:t>
            </w:r>
          </w:p>
        </w:tc>
        <w:tc>
          <w:tcPr>
            <w:tcW w:w="2835" w:type="dxa"/>
          </w:tcPr>
          <w:p w14:paraId="1041CEEB" w14:textId="77777777" w:rsidR="002A52A6" w:rsidRPr="002A52A6" w:rsidRDefault="002A52A6" w:rsidP="000D19DA">
            <w:pPr>
              <w:spacing w:before="60" w:after="60"/>
              <w:rPr>
                <w:color w:val="4F81BD" w:themeColor="accent1"/>
                <w:sz w:val="24"/>
                <w:szCs w:val="18"/>
              </w:rPr>
            </w:pPr>
          </w:p>
        </w:tc>
      </w:tr>
      <w:tr w:rsidR="002A52A6" w:rsidRPr="002A52A6" w14:paraId="6A269CF6" w14:textId="77777777" w:rsidTr="000D19DA">
        <w:trPr>
          <w:trHeight w:val="373"/>
        </w:trPr>
        <w:tc>
          <w:tcPr>
            <w:tcW w:w="3794" w:type="dxa"/>
          </w:tcPr>
          <w:p w14:paraId="2603349F" w14:textId="77777777" w:rsidR="002A52A6" w:rsidRPr="002A52A6" w:rsidRDefault="002A52A6" w:rsidP="000D19DA">
            <w:pPr>
              <w:spacing w:before="60" w:after="60"/>
              <w:rPr>
                <w:color w:val="4F81BD" w:themeColor="accent1"/>
                <w:sz w:val="24"/>
                <w:szCs w:val="18"/>
              </w:rPr>
            </w:pPr>
            <w:r w:rsidRPr="002A52A6">
              <w:rPr>
                <w:color w:val="4F81BD" w:themeColor="accent1"/>
                <w:sz w:val="24"/>
                <w:szCs w:val="18"/>
              </w:rPr>
              <w:t xml:space="preserve">Account Number:  </w:t>
            </w:r>
          </w:p>
        </w:tc>
        <w:tc>
          <w:tcPr>
            <w:tcW w:w="2835" w:type="dxa"/>
          </w:tcPr>
          <w:p w14:paraId="64068B9B" w14:textId="77777777" w:rsidR="002A52A6" w:rsidRPr="002A52A6" w:rsidRDefault="002A52A6" w:rsidP="000D19DA">
            <w:pPr>
              <w:spacing w:before="60" w:after="60"/>
              <w:rPr>
                <w:color w:val="4F81BD" w:themeColor="accent1"/>
                <w:sz w:val="24"/>
                <w:szCs w:val="18"/>
              </w:rPr>
            </w:pPr>
          </w:p>
        </w:tc>
      </w:tr>
    </w:tbl>
    <w:p w14:paraId="5E53702C" w14:textId="0A3169E5" w:rsidR="00FA0A90" w:rsidRPr="002A52A6" w:rsidRDefault="00FA0A90" w:rsidP="004A7CD0">
      <w:pPr>
        <w:rPr>
          <w:color w:val="4F81BD" w:themeColor="accent1"/>
          <w:sz w:val="20"/>
        </w:rPr>
      </w:pPr>
      <w:bookmarkStart w:id="0" w:name="_GoBack"/>
      <w:bookmarkEnd w:id="0"/>
    </w:p>
    <w:sectPr w:rsidR="00FA0A90" w:rsidRPr="002A52A6" w:rsidSect="0083202F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44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965A94" w14:textId="77777777" w:rsidR="00657593" w:rsidRDefault="00657593" w:rsidP="00C67F35">
      <w:r>
        <w:separator/>
      </w:r>
    </w:p>
  </w:endnote>
  <w:endnote w:type="continuationSeparator" w:id="0">
    <w:p w14:paraId="74965A95" w14:textId="77777777" w:rsidR="00657593" w:rsidRDefault="00657593" w:rsidP="00C67F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739729" w14:textId="77777777" w:rsidR="004A7CD0" w:rsidRDefault="004A7CD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BFE7C7" w14:textId="77777777" w:rsidR="004A7CD0" w:rsidRDefault="004A7CD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36A28B" w14:textId="77777777" w:rsidR="004A7CD0" w:rsidRDefault="004A7CD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965A92" w14:textId="77777777" w:rsidR="00657593" w:rsidRDefault="00657593" w:rsidP="00C67F35">
      <w:r>
        <w:separator/>
      </w:r>
    </w:p>
  </w:footnote>
  <w:footnote w:type="continuationSeparator" w:id="0">
    <w:p w14:paraId="74965A93" w14:textId="77777777" w:rsidR="00657593" w:rsidRDefault="00657593" w:rsidP="00C67F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D31163" w14:textId="48767F84" w:rsidR="004A7CD0" w:rsidRDefault="004A7CD0">
    <w:pPr>
      <w:pStyle w:val="Header"/>
    </w:pPr>
    <w:r>
      <w:rPr>
        <w:noProof/>
      </w:rPr>
      <w:pict w14:anchorId="6EB8F40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55094860" o:spid="_x0000_s2050" type="#_x0000_t136" style="position:absolute;margin-left:0;margin-top:0;width:426.35pt;height:284.2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entury Gothic&quot;;font-size:1pt" string="PAID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3A5F5A" w14:textId="7C48CAC7" w:rsidR="004A7CD0" w:rsidRDefault="004A7CD0">
    <w:pPr>
      <w:pStyle w:val="Header"/>
    </w:pPr>
    <w:r>
      <w:rPr>
        <w:noProof/>
      </w:rPr>
      <w:pict w14:anchorId="3C67FC5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55094861" o:spid="_x0000_s2051" type="#_x0000_t136" style="position:absolute;margin-left:0;margin-top:0;width:426.35pt;height:284.2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entury Gothic&quot;;font-size:1pt" string="PAID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32FFFF" w14:textId="7900398B" w:rsidR="004A7CD0" w:rsidRDefault="004A7CD0">
    <w:pPr>
      <w:pStyle w:val="Header"/>
    </w:pPr>
    <w:r>
      <w:rPr>
        <w:noProof/>
      </w:rPr>
      <w:pict w14:anchorId="4DE8DA0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55094859" o:spid="_x0000_s2049" type="#_x0000_t136" style="position:absolute;margin-left:0;margin-top:0;width:426.35pt;height:284.2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entury Gothic&quot;;font-size:1pt" string="PAID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alt="Logo placeholder" style="width:67.5pt;height:33.75pt" o:bullet="t">
        <v:imagedata r:id="rId1" o:title="template_logo"/>
      </v:shape>
    </w:pict>
  </w:numPicBullet>
  <w:abstractNum w:abstractNumId="0" w15:restartNumberingAfterBreak="0">
    <w:nsid w:val="0E5A3F3D"/>
    <w:multiLevelType w:val="hybridMultilevel"/>
    <w:tmpl w:val="23BC29EE"/>
    <w:lvl w:ilvl="0" w:tplc="04C2F4F8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0C79E1"/>
    <w:multiLevelType w:val="hybridMultilevel"/>
    <w:tmpl w:val="E79624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characterSpacingControl w:val="doNotCompress"/>
  <w:hdrShapeDefaults>
    <o:shapedefaults v:ext="edit" spidmax="2052" fillcolor="white">
      <v:fill color="whit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6BF2"/>
    <w:rsid w:val="00010191"/>
    <w:rsid w:val="00017EE2"/>
    <w:rsid w:val="00041B4A"/>
    <w:rsid w:val="000653AC"/>
    <w:rsid w:val="00077685"/>
    <w:rsid w:val="000E042A"/>
    <w:rsid w:val="000F6B47"/>
    <w:rsid w:val="000F7D4F"/>
    <w:rsid w:val="00140EA0"/>
    <w:rsid w:val="0014660F"/>
    <w:rsid w:val="001730EB"/>
    <w:rsid w:val="001E4A8B"/>
    <w:rsid w:val="001E63D2"/>
    <w:rsid w:val="001E7EBF"/>
    <w:rsid w:val="001F0F9F"/>
    <w:rsid w:val="00202E66"/>
    <w:rsid w:val="002523E9"/>
    <w:rsid w:val="002A52A6"/>
    <w:rsid w:val="002E5B58"/>
    <w:rsid w:val="002F6035"/>
    <w:rsid w:val="00304275"/>
    <w:rsid w:val="00311C97"/>
    <w:rsid w:val="003272DA"/>
    <w:rsid w:val="0035067A"/>
    <w:rsid w:val="0035293A"/>
    <w:rsid w:val="003C7693"/>
    <w:rsid w:val="003D5A7B"/>
    <w:rsid w:val="003E5FCD"/>
    <w:rsid w:val="003F4F29"/>
    <w:rsid w:val="003F666C"/>
    <w:rsid w:val="00441785"/>
    <w:rsid w:val="00442CDA"/>
    <w:rsid w:val="0045588D"/>
    <w:rsid w:val="004559DB"/>
    <w:rsid w:val="004A7CD0"/>
    <w:rsid w:val="004F202D"/>
    <w:rsid w:val="005209B5"/>
    <w:rsid w:val="00521569"/>
    <w:rsid w:val="00585539"/>
    <w:rsid w:val="005865E7"/>
    <w:rsid w:val="00593F56"/>
    <w:rsid w:val="0063560D"/>
    <w:rsid w:val="00657593"/>
    <w:rsid w:val="00661E2D"/>
    <w:rsid w:val="00704C33"/>
    <w:rsid w:val="00705699"/>
    <w:rsid w:val="0074787C"/>
    <w:rsid w:val="00755F57"/>
    <w:rsid w:val="007B38EB"/>
    <w:rsid w:val="007F242B"/>
    <w:rsid w:val="008171B1"/>
    <w:rsid w:val="00820427"/>
    <w:rsid w:val="0083202F"/>
    <w:rsid w:val="0087303B"/>
    <w:rsid w:val="008C5A0E"/>
    <w:rsid w:val="008E45DF"/>
    <w:rsid w:val="00932579"/>
    <w:rsid w:val="00953D43"/>
    <w:rsid w:val="00954EF9"/>
    <w:rsid w:val="00975420"/>
    <w:rsid w:val="00976DE5"/>
    <w:rsid w:val="00987E51"/>
    <w:rsid w:val="009A0A91"/>
    <w:rsid w:val="009C1689"/>
    <w:rsid w:val="009D0ECF"/>
    <w:rsid w:val="009D7158"/>
    <w:rsid w:val="00A160B4"/>
    <w:rsid w:val="00A42A8C"/>
    <w:rsid w:val="00A472D4"/>
    <w:rsid w:val="00A54A6E"/>
    <w:rsid w:val="00A63377"/>
    <w:rsid w:val="00A87BAC"/>
    <w:rsid w:val="00A908B1"/>
    <w:rsid w:val="00AA16FA"/>
    <w:rsid w:val="00AD1385"/>
    <w:rsid w:val="00AD6E6B"/>
    <w:rsid w:val="00AE499E"/>
    <w:rsid w:val="00AF3FDB"/>
    <w:rsid w:val="00B629A1"/>
    <w:rsid w:val="00B9178F"/>
    <w:rsid w:val="00C06896"/>
    <w:rsid w:val="00C50F0E"/>
    <w:rsid w:val="00C650E6"/>
    <w:rsid w:val="00C67F35"/>
    <w:rsid w:val="00C810A3"/>
    <w:rsid w:val="00CA1C8D"/>
    <w:rsid w:val="00CA4BCD"/>
    <w:rsid w:val="00CC6BF2"/>
    <w:rsid w:val="00D719AB"/>
    <w:rsid w:val="00D824D4"/>
    <w:rsid w:val="00D828D7"/>
    <w:rsid w:val="00E020A7"/>
    <w:rsid w:val="00E47AE6"/>
    <w:rsid w:val="00E47F00"/>
    <w:rsid w:val="00E97E88"/>
    <w:rsid w:val="00EB4F05"/>
    <w:rsid w:val="00ED5BBA"/>
    <w:rsid w:val="00F0056E"/>
    <w:rsid w:val="00F1654D"/>
    <w:rsid w:val="00F23482"/>
    <w:rsid w:val="00F258BD"/>
    <w:rsid w:val="00F432C7"/>
    <w:rsid w:val="00F45F0F"/>
    <w:rsid w:val="00F56369"/>
    <w:rsid w:val="00F77FBF"/>
    <w:rsid w:val="00F81ADF"/>
    <w:rsid w:val="00FA0A90"/>
    <w:rsid w:val="00FA0D3A"/>
    <w:rsid w:val="00FB52EE"/>
    <w:rsid w:val="00FE069C"/>
    <w:rsid w:val="00FE6174"/>
    <w:rsid w:val="00FE6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 fillcolor="white">
      <v:fill color="white"/>
    </o:shapedefaults>
    <o:shapelayout v:ext="edit">
      <o:idmap v:ext="edit" data="1"/>
    </o:shapelayout>
  </w:shapeDefaults>
  <w:decimalSymbol w:val="."/>
  <w:listSeparator w:val=","/>
  <w14:docId w14:val="74965A2C"/>
  <w15:docId w15:val="{A689FF1A-CA0D-419B-A0B7-F6D119BB7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63D2"/>
    <w:rPr>
      <w:rFonts w:asciiTheme="minorHAnsi" w:hAnsiTheme="minorHAnsi"/>
      <w:color w:val="262626" w:themeColor="text1" w:themeTint="D9"/>
      <w:sz w:val="16"/>
      <w:szCs w:val="24"/>
    </w:rPr>
  </w:style>
  <w:style w:type="paragraph" w:styleId="Heading1">
    <w:name w:val="heading 1"/>
    <w:basedOn w:val="Normal"/>
    <w:next w:val="Normal"/>
    <w:autoRedefine/>
    <w:qFormat/>
    <w:rsid w:val="001E63D2"/>
    <w:pPr>
      <w:keepNext/>
      <w:spacing w:line="800" w:lineRule="exact"/>
      <w:jc w:val="right"/>
      <w:outlineLvl w:val="0"/>
    </w:pPr>
    <w:rPr>
      <w:rFonts w:asciiTheme="majorHAnsi" w:hAnsiTheme="majorHAnsi" w:cs="Arial"/>
      <w:bCs/>
      <w:color w:val="A6A6A6" w:themeColor="background1" w:themeShade="A6"/>
      <w:kern w:val="44"/>
      <w:sz w:val="64"/>
      <w:szCs w:val="64"/>
    </w:rPr>
  </w:style>
  <w:style w:type="paragraph" w:styleId="Heading2">
    <w:name w:val="heading 2"/>
    <w:basedOn w:val="Normal"/>
    <w:next w:val="Normal"/>
    <w:qFormat/>
    <w:rsid w:val="001E63D2"/>
    <w:pPr>
      <w:keepNext/>
      <w:outlineLvl w:val="1"/>
    </w:pPr>
    <w:rPr>
      <w:rFonts w:asciiTheme="majorHAnsi" w:hAnsiTheme="majorHAnsi" w:cs="Arial"/>
      <w:bCs/>
      <w:iCs/>
      <w:szCs w:val="28"/>
    </w:rPr>
  </w:style>
  <w:style w:type="paragraph" w:styleId="Heading3">
    <w:name w:val="heading 3"/>
    <w:basedOn w:val="Normal"/>
    <w:next w:val="Normal"/>
    <w:semiHidden/>
    <w:unhideWhenUsed/>
    <w:rsid w:val="00A87BA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3C7693"/>
    <w:rPr>
      <w:rFonts w:ascii="Tahoma" w:hAnsi="Tahoma" w:cs="Tahoma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1E63D2"/>
    <w:rPr>
      <w:rFonts w:ascii="Tahoma" w:hAnsi="Tahoma" w:cs="Tahoma"/>
      <w:color w:val="262626" w:themeColor="text1" w:themeTint="D9"/>
      <w:sz w:val="16"/>
      <w:szCs w:val="16"/>
    </w:rPr>
  </w:style>
  <w:style w:type="paragraph" w:customStyle="1" w:styleId="Slogan">
    <w:name w:val="Slogan"/>
    <w:basedOn w:val="Normal"/>
    <w:qFormat/>
    <w:rsid w:val="001E63D2"/>
    <w:pPr>
      <w:spacing w:after="60"/>
      <w:outlineLvl w:val="2"/>
    </w:pPr>
    <w:rPr>
      <w:i/>
      <w:color w:val="A6A6A6" w:themeColor="background1" w:themeShade="A6"/>
      <w:spacing w:val="4"/>
      <w:sz w:val="14"/>
      <w:szCs w:val="18"/>
    </w:rPr>
  </w:style>
  <w:style w:type="paragraph" w:customStyle="1" w:styleId="ThankYou">
    <w:name w:val="Thank You"/>
    <w:basedOn w:val="Normal"/>
    <w:autoRedefine/>
    <w:qFormat/>
    <w:rsid w:val="001E63D2"/>
    <w:pPr>
      <w:spacing w:before="100"/>
      <w:jc w:val="center"/>
    </w:pPr>
    <w:rPr>
      <w:b/>
      <w:i/>
    </w:rPr>
  </w:style>
  <w:style w:type="character" w:styleId="PlaceholderText">
    <w:name w:val="Placeholder Text"/>
    <w:basedOn w:val="DefaultParagraphFont"/>
    <w:uiPriority w:val="99"/>
    <w:semiHidden/>
    <w:rsid w:val="001E63D2"/>
    <w:rPr>
      <w:color w:val="808080"/>
    </w:rPr>
  </w:style>
  <w:style w:type="paragraph" w:customStyle="1" w:styleId="Right-alignedtext">
    <w:name w:val="Right-aligned text"/>
    <w:basedOn w:val="Normal"/>
    <w:qFormat/>
    <w:rsid w:val="001E63D2"/>
    <w:pPr>
      <w:spacing w:line="264" w:lineRule="auto"/>
      <w:jc w:val="right"/>
    </w:pPr>
    <w:rPr>
      <w:szCs w:val="16"/>
    </w:rPr>
  </w:style>
  <w:style w:type="paragraph" w:customStyle="1" w:styleId="ContactInfo">
    <w:name w:val="Contact Info"/>
    <w:basedOn w:val="Normal"/>
    <w:qFormat/>
    <w:rsid w:val="001E63D2"/>
    <w:pPr>
      <w:spacing w:before="520"/>
      <w:jc w:val="center"/>
    </w:pPr>
    <w:rPr>
      <w:color w:val="A6A6A6" w:themeColor="background1" w:themeShade="A6"/>
      <w:szCs w:val="18"/>
    </w:rPr>
  </w:style>
  <w:style w:type="table" w:styleId="TableGrid">
    <w:name w:val="Table Grid"/>
    <w:basedOn w:val="TableNormal"/>
    <w:rsid w:val="00CC6B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Footer">
    <w:name w:val="footer"/>
    <w:basedOn w:val="Normal"/>
    <w:link w:val="Foot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ListParagraph">
    <w:name w:val="List Paragraph"/>
    <w:basedOn w:val="Normal"/>
    <w:uiPriority w:val="34"/>
    <w:qFormat/>
    <w:rsid w:val="00F23482"/>
    <w:pPr>
      <w:ind w:left="720"/>
    </w:pPr>
    <w:rPr>
      <w:color w:val="auto"/>
      <w:sz w:val="22"/>
      <w:lang w:val="en-GB" w:eastAsia="en-GB"/>
    </w:rPr>
  </w:style>
  <w:style w:type="character" w:styleId="Emphasis">
    <w:name w:val="Emphasis"/>
    <w:basedOn w:val="DefaultParagraphFont"/>
    <w:uiPriority w:val="20"/>
    <w:qFormat/>
    <w:rsid w:val="002A52A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937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0.png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2.png"/><Relationship Id="rId19" Type="http://schemas.openxmlformats.org/officeDocument/2006/relationships/glossaryDocument" Target="glossary/document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utheastham\AppData\Roaming\Microsoft\Templates\Simple_Lines_Invoice_Produc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6265037712FB4FFEB3A3820EFB12F2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113F8C-B73A-4534-8AE2-7460B00F87DB}"/>
      </w:docPartPr>
      <w:docPartBody>
        <w:p w:rsidR="0044282D" w:rsidRDefault="008565E8">
          <w:pPr>
            <w:pStyle w:val="6265037712FB4FFEB3A3820EFB12F2F8"/>
          </w:pPr>
          <w:r>
            <w:t>[Click to select date]</w:t>
          </w:r>
        </w:p>
      </w:docPartBody>
    </w:docPart>
    <w:docPart>
      <w:docPartPr>
        <w:name w:val="39BE2E98FF5D4C7F80236E4EC2A2F5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1AE0E5-F84F-4FDF-8D01-12AE000B4D32}"/>
      </w:docPartPr>
      <w:docPartBody>
        <w:p w:rsidR="006817D0" w:rsidRDefault="0044282D">
          <w:r w:rsidRPr="00356D40">
            <w:rPr>
              <w:rStyle w:val="PlaceholderText"/>
            </w:rPr>
            <w:t>[Title]</w:t>
          </w:r>
        </w:p>
      </w:docPartBody>
    </w:docPart>
    <w:docPart>
      <w:docPartPr>
        <w:name w:val="397FBE7D8BAA485D8407F1771C55D4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F606C2-460B-421B-9170-C618652C8BAD}"/>
      </w:docPartPr>
      <w:docPartBody>
        <w:p w:rsidR="00B3536F" w:rsidRDefault="003612E7" w:rsidP="003612E7">
          <w:pPr>
            <w:pStyle w:val="397FBE7D8BAA485D8407F1771C55D44E"/>
          </w:pPr>
          <w:r w:rsidRPr="00C8036B">
            <w:rPr>
              <w:rStyle w:val="PlaceholderText"/>
            </w:rPr>
            <w:t>[PO Ref]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65E8"/>
    <w:rsid w:val="003612E7"/>
    <w:rsid w:val="0044282D"/>
    <w:rsid w:val="00635588"/>
    <w:rsid w:val="006817D0"/>
    <w:rsid w:val="008565E8"/>
    <w:rsid w:val="00B3536F"/>
    <w:rsid w:val="00C34D30"/>
    <w:rsid w:val="00F83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927D607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54DFE53C02448DCB760A3C5DDBEF3C4">
    <w:name w:val="154DFE53C02448DCB760A3C5DDBEF3C4"/>
  </w:style>
  <w:style w:type="paragraph" w:customStyle="1" w:styleId="6265037712FB4FFEB3A3820EFB12F2F8">
    <w:name w:val="6265037712FB4FFEB3A3820EFB12F2F8"/>
  </w:style>
  <w:style w:type="paragraph" w:customStyle="1" w:styleId="1FCB582CB0E14A749F7FB7C9A8C2D2D5">
    <w:name w:val="1FCB582CB0E14A749F7FB7C9A8C2D2D5"/>
  </w:style>
  <w:style w:type="paragraph" w:customStyle="1" w:styleId="C3CBCCB3FE804E01A29A804265DC6124">
    <w:name w:val="C3CBCCB3FE804E01A29A804265DC6124"/>
  </w:style>
  <w:style w:type="paragraph" w:customStyle="1" w:styleId="FA2EF0171937448CAE8DF730ACBA896C">
    <w:name w:val="FA2EF0171937448CAE8DF730ACBA896C"/>
  </w:style>
  <w:style w:type="paragraph" w:customStyle="1" w:styleId="F71321D8CD5847F1A980A5A1B90453ED">
    <w:name w:val="F71321D8CD5847F1A980A5A1B90453ED"/>
  </w:style>
  <w:style w:type="paragraph" w:customStyle="1" w:styleId="4E0F7D9B934F401BB17FFA4030FD29CF">
    <w:name w:val="4E0F7D9B934F401BB17FFA4030FD29CF"/>
  </w:style>
  <w:style w:type="paragraph" w:customStyle="1" w:styleId="F826CBCDC2914D03A47CFBE3FAF50C72">
    <w:name w:val="F826CBCDC2914D03A47CFBE3FAF50C72"/>
  </w:style>
  <w:style w:type="paragraph" w:customStyle="1" w:styleId="2BC524726D6E4F39A3F63C33AAC36905">
    <w:name w:val="2BC524726D6E4F39A3F63C33AAC36905"/>
  </w:style>
  <w:style w:type="paragraph" w:customStyle="1" w:styleId="E305D32F11A74BACA55405A4B2F4E817">
    <w:name w:val="E305D32F11A74BACA55405A4B2F4E817"/>
  </w:style>
  <w:style w:type="paragraph" w:customStyle="1" w:styleId="891BEBAACEC149409B910B3A488A14FB">
    <w:name w:val="891BEBAACEC149409B910B3A488A14FB"/>
  </w:style>
  <w:style w:type="paragraph" w:customStyle="1" w:styleId="550D75C548C24CF88DDC0666CFC1C635">
    <w:name w:val="550D75C548C24CF88DDC0666CFC1C635"/>
  </w:style>
  <w:style w:type="paragraph" w:customStyle="1" w:styleId="474733DFE31644BAA9D2742D71B06D86">
    <w:name w:val="474733DFE31644BAA9D2742D71B06D86"/>
  </w:style>
  <w:style w:type="paragraph" w:customStyle="1" w:styleId="A7941EA0738F45B3B50E9E53342A8AC5">
    <w:name w:val="A7941EA0738F45B3B50E9E53342A8AC5"/>
  </w:style>
  <w:style w:type="paragraph" w:customStyle="1" w:styleId="B5ADFA92983747AF98A6D8B708029159">
    <w:name w:val="B5ADFA92983747AF98A6D8B708029159"/>
  </w:style>
  <w:style w:type="paragraph" w:customStyle="1" w:styleId="C4CAF83FAF0C4C2D975BB3789D66E075">
    <w:name w:val="C4CAF83FAF0C4C2D975BB3789D66E075"/>
  </w:style>
  <w:style w:type="paragraph" w:customStyle="1" w:styleId="DA493BB1E3104D668A83E732A820AE39">
    <w:name w:val="DA493BB1E3104D668A83E732A820AE39"/>
  </w:style>
  <w:style w:type="paragraph" w:customStyle="1" w:styleId="E3249DFDC0BD471A81B350AB9990274F">
    <w:name w:val="E3249DFDC0BD471A81B350AB9990274F"/>
  </w:style>
  <w:style w:type="paragraph" w:customStyle="1" w:styleId="2FCF134AA97C4D78BFA284928F933EAB">
    <w:name w:val="2FCF134AA97C4D78BFA284928F933EAB"/>
  </w:style>
  <w:style w:type="paragraph" w:customStyle="1" w:styleId="B810F19B445847AAB4994C1DE7B4F7BC">
    <w:name w:val="B810F19B445847AAB4994C1DE7B4F7BC"/>
  </w:style>
  <w:style w:type="paragraph" w:customStyle="1" w:styleId="ABBDC08AD4FF4BE1BA4F3F8BFCDDB5CF">
    <w:name w:val="ABBDC08AD4FF4BE1BA4F3F8BFCDDB5CF"/>
  </w:style>
  <w:style w:type="paragraph" w:customStyle="1" w:styleId="2AFB39AF805447C8B04127AC7A0BB68F">
    <w:name w:val="2AFB39AF805447C8B04127AC7A0BB68F"/>
  </w:style>
  <w:style w:type="paragraph" w:customStyle="1" w:styleId="9D4BB9BAA74D4063B975D03A6B4E681B">
    <w:name w:val="9D4BB9BAA74D4063B975D03A6B4E681B"/>
    <w:rsid w:val="008565E8"/>
  </w:style>
  <w:style w:type="paragraph" w:customStyle="1" w:styleId="4C2D16575286475686FB77D3223F002E">
    <w:name w:val="4C2D16575286475686FB77D3223F002E"/>
    <w:rsid w:val="008565E8"/>
  </w:style>
  <w:style w:type="paragraph" w:customStyle="1" w:styleId="F05E14F63F5B4B52B73151E788177B3A">
    <w:name w:val="F05E14F63F5B4B52B73151E788177B3A"/>
    <w:rsid w:val="008565E8"/>
  </w:style>
  <w:style w:type="paragraph" w:customStyle="1" w:styleId="EC92AB845EEC4DB7B52798F2E4DFF798">
    <w:name w:val="EC92AB845EEC4DB7B52798F2E4DFF798"/>
    <w:rsid w:val="008565E8"/>
  </w:style>
  <w:style w:type="paragraph" w:customStyle="1" w:styleId="C0989D151BB3474CAD0C95671B3FFA0E">
    <w:name w:val="C0989D151BB3474CAD0C95671B3FFA0E"/>
    <w:rsid w:val="008565E8"/>
  </w:style>
  <w:style w:type="paragraph" w:customStyle="1" w:styleId="70E3DA402491439F994AEC60C18237AB">
    <w:name w:val="70E3DA402491439F994AEC60C18237AB"/>
    <w:rsid w:val="008565E8"/>
  </w:style>
  <w:style w:type="paragraph" w:customStyle="1" w:styleId="893C27096B32409F8E687156AD3A91F9">
    <w:name w:val="893C27096B32409F8E687156AD3A91F9"/>
    <w:rsid w:val="008565E8"/>
  </w:style>
  <w:style w:type="character" w:styleId="PlaceholderText">
    <w:name w:val="Placeholder Text"/>
    <w:basedOn w:val="DefaultParagraphFont"/>
    <w:uiPriority w:val="99"/>
    <w:semiHidden/>
    <w:rsid w:val="003612E7"/>
    <w:rPr>
      <w:color w:val="808080"/>
    </w:rPr>
  </w:style>
  <w:style w:type="paragraph" w:customStyle="1" w:styleId="397FBE7D8BAA485D8407F1771C55D44E">
    <w:name w:val="397FBE7D8BAA485D8407F1771C55D44E"/>
    <w:rsid w:val="003612E7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Verve">
      <a:majorFont>
        <a:latin typeface="Century Gothic"/>
        <a:ea typeface=""/>
        <a:cs typeface=""/>
        <a:font script="Jpan" typeface="HGｺﾞｼｯｸM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OCOT Shop" ma:contentTypeID="0x01010024C5B2D789DDFE4ABF99CEA8E9424CF91D03008CF605D3AB758E448C7920C654719588" ma:contentTypeVersion="11" ma:contentTypeDescription="" ma:contentTypeScope="" ma:versionID="3edb51b508c78558abfd6000d33afc91">
  <xsd:schema xmlns:xsd="http://www.w3.org/2001/XMLSchema" xmlns:xs="http://www.w3.org/2001/XMLSchema" xmlns:p="http://schemas.microsoft.com/office/2006/metadata/properties" xmlns:ns1="http://schemas.microsoft.com/sharepoint/v3" xmlns:ns2="af4025bd-eda9-4d6d-bcbe-7de91e238b29" xmlns:ns3="http://schemas.microsoft.com/sharepoint/v3/fields" targetNamespace="http://schemas.microsoft.com/office/2006/metadata/properties" ma:root="true" ma:fieldsID="bd3482f6994df8ffca7931c1e4fad770" ns1:_="" ns2:_="" ns3:_="">
    <xsd:import namespace="http://schemas.microsoft.com/sharepoint/v3"/>
    <xsd:import namespace="af4025bd-eda9-4d6d-bcbe-7de91e238b29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Sensitivity" minOccurs="0"/>
                <xsd:element ref="ns2:Doc_x0020_Description" minOccurs="0"/>
                <xsd:element ref="ns2:Date_x0020_Stamp" minOccurs="0"/>
                <xsd:element ref="ns2:Review_x0020_Date" minOccurs="0"/>
                <xsd:element ref="ns2:OCOT_x0020_Category" minOccurs="0"/>
                <xsd:element ref="ns2:PO_x0020_Ref" minOccurs="0"/>
                <xsd:element ref="ns2:Value" minOccurs="0"/>
                <xsd:element ref="ns2:Supplier" minOccurs="0"/>
                <xsd:element ref="ns2:Doc_x0020_Date" minOccurs="0"/>
                <xsd:element ref="ns3:_Status" minOccurs="0"/>
                <xsd:element ref="ns2:SharedWithUsers" minOccurs="0"/>
                <xsd:element ref="ns2:Archive" minOccurs="0"/>
                <xsd:element ref="ns1:WebP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WebPage" ma:index="22" nillable="true" ma:displayName="Web Page" ma:description="Used when documents are surfaced to the Tynwald website" ma:format="Hyperlink" ma:internalName="WebPag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4025bd-eda9-4d6d-bcbe-7de91e238b29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Owner" ma:list="UserInfo" ma:SharePointGroup="0" ma:internalName="Owner" ma:readOnly="false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ensitivity" ma:index="9" nillable="true" ma:displayName="Sensitivity" ma:default="Sensitive" ma:format="Dropdown" ma:internalName="Sensitivity" ma:readOnly="false">
      <xsd:simpleType>
        <xsd:restriction base="dms:Choice">
          <xsd:enumeration value="Open"/>
          <xsd:enumeration value="Internal"/>
          <xsd:enumeration value="Sensitive"/>
          <xsd:enumeration value="Restricted"/>
          <xsd:enumeration value="Confidential"/>
        </xsd:restriction>
      </xsd:simpleType>
    </xsd:element>
    <xsd:element name="Doc_x0020_Description" ma:index="11" nillable="true" ma:displayName="Document Description" ma:internalName="Doc_x0020_Description" ma:readOnly="false">
      <xsd:simpleType>
        <xsd:restriction base="dms:Note">
          <xsd:maxLength value="255"/>
        </xsd:restriction>
      </xsd:simpleType>
    </xsd:element>
    <xsd:element name="Date_x0020_Stamp" ma:index="12" nillable="true" ma:displayName="Date Stamp" ma:default="[today]" ma:format="DateOnly" ma:internalName="Date_x0020_Stamp">
      <xsd:simpleType>
        <xsd:restriction base="dms:DateTime"/>
      </xsd:simpleType>
    </xsd:element>
    <xsd:element name="Review_x0020_Date" ma:index="13" nillable="true" ma:displayName="Review Date" ma:format="DateOnly" ma:internalName="Review_x0020_Date">
      <xsd:simpleType>
        <xsd:restriction base="dms:DateTime"/>
      </xsd:simpleType>
    </xsd:element>
    <xsd:element name="OCOT_x0020_Category" ma:index="14" nillable="true" ma:displayName="OCOT Category" ma:description="Use this to add your own categorisation at list level" ma:format="Dropdown" ma:internalName="OCOT_x0020_Category" ma:readOnly="false">
      <xsd:simpleType>
        <xsd:union memberTypes="dms:Text">
          <xsd:simpleType>
            <xsd:restriction base="dms:Choice">
              <xsd:enumeration value="Choice 1"/>
              <xsd:enumeration value="Choice 2"/>
            </xsd:restriction>
          </xsd:simpleType>
        </xsd:union>
      </xsd:simpleType>
    </xsd:element>
    <xsd:element name="PO_x0020_Ref" ma:index="15" nillable="true" ma:displayName="PO Ref" ma:internalName="PO_x0020_Ref">
      <xsd:simpleType>
        <xsd:restriction base="dms:Text">
          <xsd:maxLength value="20"/>
        </xsd:restriction>
      </xsd:simpleType>
    </xsd:element>
    <xsd:element name="Value" ma:index="16" nillable="true" ma:displayName="Value" ma:LCID="2057" ma:internalName="Value">
      <xsd:simpleType>
        <xsd:restriction base="dms:Currency"/>
      </xsd:simpleType>
    </xsd:element>
    <xsd:element name="Supplier" ma:index="17" nillable="true" ma:displayName="Supplier" ma:internalName="Supplier">
      <xsd:simpleType>
        <xsd:restriction base="dms:Text">
          <xsd:maxLength value="255"/>
        </xsd:restriction>
      </xsd:simpleType>
    </xsd:element>
    <xsd:element name="Doc_x0020_Date" ma:index="18" nillable="true" ma:displayName="Document Date" ma:format="DateOnly" ma:internalName="Doc_x0020_Date" ma:readOnly="false">
      <xsd:simpleType>
        <xsd:restriction base="dms:DateTime"/>
      </xsd:simple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rchive" ma:index="21" nillable="true" ma:displayName="Archive" ma:default="0" ma:description="Used to manage replaced / out of date procedures" ma:internalName="Archiv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Review" ma:format="Dropdown" ma:internalName="_Status">
      <xsd:simpleType>
        <xsd:union memberTypes="dms:Text">
          <xsd:simpleType>
            <xsd:restriction base="dms:Choice">
              <xsd:enumeration value="Review"/>
              <xsd:enumeration value="Check"/>
              <xsd:enumeration value="Active"/>
              <xsd:enumeration value="Closed"/>
              <xsd:enumeration value="n/a"/>
            </xsd:restriction>
          </xsd:simpleType>
        </xsd:un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10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>
  <documentManagement>
    <_Status xmlns="http://schemas.microsoft.com/sharepoint/v3/fields">Review</_Status>
    <Supplier xmlns="af4025bd-eda9-4d6d-bcbe-7de91e238b29">Greg Joughin</Supplier>
    <Date_x0020_Stamp xmlns="af4025bd-eda9-4d6d-bcbe-7de91e238b29">2023-03-30T23:00:00+00:00</Date_x0020_Stamp>
    <Value xmlns="af4025bd-eda9-4d6d-bcbe-7de91e238b29">7.19</Value>
    <Review_x0020_Date xmlns="af4025bd-eda9-4d6d-bcbe-7de91e238b29" xsi:nil="true"/>
    <Doc_x0020_Date xmlns="af4025bd-eda9-4d6d-bcbe-7de91e238b29" xsi:nil="true"/>
    <Owner xmlns="af4025bd-eda9-4d6d-bcbe-7de91e238b29">
      <UserInfo>
        <DisplayName/>
        <AccountId xsi:nil="true"/>
        <AccountType/>
      </UserInfo>
    </Owner>
    <PO_x0020_Ref xmlns="af4025bd-eda9-4d6d-bcbe-7de91e238b29" xsi:nil="true"/>
    <Sensitivity xmlns="af4025bd-eda9-4d6d-bcbe-7de91e238b29">Sensitive</Sensitivity>
    <Doc_x0020_Description xmlns="af4025bd-eda9-4d6d-bcbe-7de91e238b29" xsi:nil="true"/>
    <OCOT_x0020_Category xmlns="af4025bd-eda9-4d6d-bcbe-7de91e238b29" xsi:nil="true"/>
    <Archive xmlns="af4025bd-eda9-4d6d-bcbe-7de91e238b29">false</Archive>
    <WebPage xmlns="http://schemas.microsoft.com/sharepoint/v3">
      <Url xsi:nil="true"/>
      <Description xsi:nil="true"/>
    </WebPage>
  </documentManagement>
</p:properties>
</file>

<file path=customXml/itemProps1.xml><?xml version="1.0" encoding="utf-8"?>
<ds:datastoreItem xmlns:ds="http://schemas.openxmlformats.org/officeDocument/2006/customXml" ds:itemID="{106F043A-C062-4D2A-99B9-AC714D7CEF2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4A5C31E-2C9E-48D5-9E44-D2A74ED428F0}"/>
</file>

<file path=customXml/itemProps3.xml><?xml version="1.0" encoding="utf-8"?>
<ds:datastoreItem xmlns:ds="http://schemas.openxmlformats.org/officeDocument/2006/customXml" ds:itemID="{50174FAD-A68A-4A5A-BFF6-DFAA3B443ED6}">
  <ds:schemaRefs>
    <ds:schemaRef ds:uri="http://schemas.microsoft.com/office/infopath/2007/PartnerControls"/>
    <ds:schemaRef ds:uri="af4025bd-eda9-4d6d-bcbe-7de91e238b29"/>
    <ds:schemaRef ds:uri="http://purl.org/dc/terms/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purl.org/dc/elements/1.1/"/>
    <ds:schemaRef ds:uri="http://schemas.openxmlformats.org/package/2006/metadata/core-properties"/>
    <ds:schemaRef ds:uri="http://schemas.microsoft.com/sharepoint/v3/fields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Simple_Lines_Invoice_Product.dotx</Template>
  <TotalTime>2</TotalTime>
  <Pages>1</Pages>
  <Words>100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OF SALES</vt:lpstr>
    </vt:vector>
  </TitlesOfParts>
  <Company>Office of the Clerk of Tynwald</Company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OF SALES</dc:title>
  <dc:subject>Books</dc:subject>
  <dc:creator>Ruth Eastham</dc:creator>
  <cp:lastModifiedBy>Ruth Donnelly</cp:lastModifiedBy>
  <cp:revision>4</cp:revision>
  <cp:lastPrinted>2021-05-28T15:06:00Z</cp:lastPrinted>
  <dcterms:created xsi:type="dcterms:W3CDTF">2023-03-24T17:20:00Z</dcterms:created>
  <dcterms:modified xsi:type="dcterms:W3CDTF">2023-04-03T16:10:00Z</dcterms:modified>
  <cp:contentStatus>Closed</cp:contentStatus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TC011465841033</vt:lpwstr>
  </property>
  <property fmtid="{D5CDD505-2E9C-101B-9397-08002B2CF9AE}" pid="3" name="ContentTypeId">
    <vt:lpwstr>0x01010024C5B2D789DDFE4ABF99CEA8E9424CF91D03008CF605D3AB758E448C7920C654719588</vt:lpwstr>
  </property>
  <property fmtid="{D5CDD505-2E9C-101B-9397-08002B2CF9AE}" pid="4" name="Order">
    <vt:r8>4900</vt:r8>
  </property>
  <property fmtid="{D5CDD505-2E9C-101B-9397-08002B2CF9AE}" pid="5" name="_Source">
    <vt:lpwstr>
Element Isle
</vt:lpwstr>
  </property>
</Properties>
</file>